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CE990E" w14:textId="77777777" w:rsidR="00DE68F6" w:rsidRDefault="00296BE0" w:rsidP="00DE68F6">
      <w:pPr>
        <w:pStyle w:val="Heading2"/>
        <w:ind w:left="993"/>
        <w:jc w:val="center"/>
        <w:rPr>
          <w:rFonts w:ascii="Arial" w:hAnsi="Arial" w:cs="Arial"/>
          <w:color w:val="auto"/>
          <w:sz w:val="28"/>
          <w:szCs w:val="28"/>
        </w:rPr>
      </w:pPr>
      <w:r w:rsidRPr="006516CA">
        <w:rPr>
          <w:rFonts w:ascii="Arial" w:hAnsi="Arial" w:cs="Arial"/>
          <w:color w:val="auto"/>
          <w:sz w:val="28"/>
          <w:szCs w:val="28"/>
        </w:rPr>
        <w:t>BCS, the Chartered Institute for IT</w:t>
      </w:r>
    </w:p>
    <w:p w14:paraId="2E9D2A12" w14:textId="0A6DBDFD" w:rsidR="00296BE0" w:rsidRPr="006516CA" w:rsidRDefault="00296BE0" w:rsidP="006516CA">
      <w:pPr>
        <w:pStyle w:val="Heading2"/>
        <w:ind w:left="993"/>
        <w:jc w:val="center"/>
        <w:rPr>
          <w:rFonts w:ascii="Arial" w:hAnsi="Arial" w:cs="Arial"/>
          <w:color w:val="auto"/>
          <w:sz w:val="28"/>
          <w:szCs w:val="28"/>
        </w:rPr>
      </w:pPr>
      <w:r w:rsidRPr="006516CA">
        <w:rPr>
          <w:rFonts w:ascii="Arial" w:hAnsi="Arial" w:cs="Arial"/>
          <w:color w:val="auto"/>
          <w:sz w:val="28"/>
          <w:szCs w:val="28"/>
        </w:rPr>
        <w:t>Nomination Form for Honorary Fellowship (HonFBCS)</w:t>
      </w:r>
    </w:p>
    <w:p w14:paraId="2D14A7AD" w14:textId="77777777" w:rsidR="00DE68F6" w:rsidRDefault="00DE68F6" w:rsidP="00296BE0">
      <w:pPr>
        <w:pStyle w:val="Heading3"/>
        <w:rPr>
          <w:rFonts w:ascii="Arial" w:hAnsi="Arial" w:cs="Arial"/>
          <w:color w:val="auto"/>
          <w:sz w:val="24"/>
          <w:szCs w:val="24"/>
        </w:rPr>
      </w:pPr>
    </w:p>
    <w:p w14:paraId="5E63D0ED" w14:textId="12DD77FA" w:rsidR="00296BE0" w:rsidRPr="006516CA" w:rsidRDefault="00296BE0" w:rsidP="00296BE0">
      <w:pPr>
        <w:pStyle w:val="Heading3"/>
        <w:rPr>
          <w:rFonts w:ascii="Arial" w:hAnsi="Arial" w:cs="Arial"/>
          <w:color w:val="auto"/>
          <w:sz w:val="24"/>
          <w:szCs w:val="24"/>
        </w:rPr>
      </w:pPr>
      <w:r w:rsidRPr="006516CA">
        <w:rPr>
          <w:rFonts w:ascii="Arial" w:hAnsi="Arial" w:cs="Arial"/>
          <w:color w:val="auto"/>
          <w:sz w:val="24"/>
          <w:szCs w:val="24"/>
        </w:rPr>
        <w:t>About the Honorary Fellowship</w:t>
      </w:r>
    </w:p>
    <w:p w14:paraId="3652EC84" w14:textId="77777777" w:rsidR="00296BE0" w:rsidRPr="006516CA" w:rsidRDefault="00296BE0" w:rsidP="00296BE0">
      <w:pPr>
        <w:rPr>
          <w:color w:val="auto"/>
          <w:sz w:val="22"/>
        </w:rPr>
      </w:pPr>
      <w:r w:rsidRPr="006516CA">
        <w:rPr>
          <w:color w:val="auto"/>
          <w:sz w:val="22"/>
        </w:rPr>
        <w:t>This prestigious title recognises individuals who have rendered outstanding service to the Society or made an exceptional contribution to the advancement of computing and its impact on society. Honorary Fellows are entitled to use the post-nominal letters HonFBCS.</w:t>
      </w:r>
      <w:r w:rsidRPr="006516CA">
        <w:rPr>
          <w:color w:val="auto"/>
          <w:sz w:val="22"/>
        </w:rPr>
        <w:br/>
      </w:r>
      <w:r w:rsidRPr="006516CA">
        <w:rPr>
          <w:color w:val="auto"/>
          <w:sz w:val="22"/>
        </w:rPr>
        <w:br/>
        <w:t>There is no requirement for the nominee to be an existing member of BCS, nor must they meet the criteria for other grades of membership. However, nominees must have made an outstanding contribution to the charitable objects of BCS over an extended period of time, and their stature and impact should be consistent with that of previous recipients.</w:t>
      </w:r>
    </w:p>
    <w:p w14:paraId="26484452" w14:textId="77777777" w:rsidR="00296BE0" w:rsidRPr="006516CA" w:rsidRDefault="00296BE0" w:rsidP="00296BE0">
      <w:pPr>
        <w:pStyle w:val="Heading3"/>
        <w:rPr>
          <w:rFonts w:ascii="Arial" w:hAnsi="Arial" w:cs="Arial"/>
          <w:color w:val="auto"/>
          <w:sz w:val="24"/>
          <w:szCs w:val="24"/>
        </w:rPr>
      </w:pPr>
      <w:r w:rsidRPr="006516CA">
        <w:rPr>
          <w:rFonts w:ascii="Arial" w:hAnsi="Arial" w:cs="Arial"/>
          <w:color w:val="auto"/>
          <w:sz w:val="24"/>
          <w:szCs w:val="24"/>
        </w:rPr>
        <w:t>Nomination Process</w:t>
      </w:r>
    </w:p>
    <w:p w14:paraId="3D71B264" w14:textId="484E5E20" w:rsidR="00296BE0" w:rsidRPr="006516CA" w:rsidRDefault="00296BE0" w:rsidP="00296BE0">
      <w:pPr>
        <w:rPr>
          <w:color w:val="auto"/>
          <w:sz w:val="22"/>
        </w:rPr>
      </w:pPr>
      <w:r w:rsidRPr="006516CA">
        <w:rPr>
          <w:color w:val="auto"/>
          <w:sz w:val="22"/>
        </w:rPr>
        <w:t xml:space="preserve">Nominations are reviewed </w:t>
      </w:r>
      <w:r w:rsidR="00395234" w:rsidRPr="006516CA">
        <w:rPr>
          <w:color w:val="auto"/>
          <w:sz w:val="22"/>
        </w:rPr>
        <w:t xml:space="preserve">by the Community Board </w:t>
      </w:r>
      <w:r w:rsidRPr="006516CA">
        <w:rPr>
          <w:color w:val="auto"/>
          <w:sz w:val="22"/>
        </w:rPr>
        <w:t>and approved by the BCS Trustee Board. A successful nomination requires a three-quarters majority vote by Trustees present at the meeting.</w:t>
      </w:r>
      <w:r w:rsidRPr="006516CA">
        <w:rPr>
          <w:color w:val="auto"/>
          <w:sz w:val="22"/>
        </w:rPr>
        <w:br/>
      </w:r>
      <w:r w:rsidRPr="006516CA">
        <w:rPr>
          <w:color w:val="auto"/>
          <w:sz w:val="22"/>
        </w:rPr>
        <w:br/>
        <w:t xml:space="preserve">To nominate an individual, please complete all sections of this form and return it to </w:t>
      </w:r>
      <w:hyperlink r:id="rId10" w:history="1">
        <w:r w:rsidRPr="006516CA">
          <w:rPr>
            <w:rStyle w:val="Hyperlink"/>
            <w:sz w:val="22"/>
          </w:rPr>
          <w:t>groups@bcs.uk</w:t>
        </w:r>
      </w:hyperlink>
      <w:r w:rsidRPr="006516CA">
        <w:rPr>
          <w:sz w:val="22"/>
        </w:rPr>
        <w:t xml:space="preserve">. </w:t>
      </w:r>
    </w:p>
    <w:p w14:paraId="4DD56D6F" w14:textId="77777777" w:rsidR="00296BE0" w:rsidRPr="006516CA" w:rsidRDefault="00296BE0" w:rsidP="00296BE0">
      <w:pPr>
        <w:pStyle w:val="Heading3"/>
        <w:rPr>
          <w:rFonts w:ascii="Arial" w:hAnsi="Arial" w:cs="Arial"/>
          <w:color w:val="auto"/>
          <w:sz w:val="24"/>
          <w:szCs w:val="24"/>
        </w:rPr>
      </w:pPr>
      <w:r w:rsidRPr="006516CA">
        <w:rPr>
          <w:rFonts w:ascii="Arial" w:hAnsi="Arial" w:cs="Arial"/>
          <w:color w:val="auto"/>
          <w:sz w:val="24"/>
          <w:szCs w:val="24"/>
        </w:rPr>
        <w:t>Section 1: Nominator Details</w:t>
      </w:r>
    </w:p>
    <w:tbl>
      <w:tblPr>
        <w:tblStyle w:val="TableGrid"/>
        <w:tblW w:w="5000" w:type="pct"/>
        <w:tblLook w:val="04A0" w:firstRow="1" w:lastRow="0" w:firstColumn="1" w:lastColumn="0" w:noHBand="0" w:noVBand="1"/>
      </w:tblPr>
      <w:tblGrid>
        <w:gridCol w:w="4816"/>
        <w:gridCol w:w="5640"/>
      </w:tblGrid>
      <w:tr w:rsidR="00296BE0" w:rsidRPr="00DE68F6" w14:paraId="166501C0" w14:textId="77777777" w:rsidTr="006516CA">
        <w:tc>
          <w:tcPr>
            <w:tcW w:w="2303" w:type="pct"/>
          </w:tcPr>
          <w:p w14:paraId="0FD423A1" w14:textId="77777777" w:rsidR="00296BE0" w:rsidRPr="006516CA" w:rsidRDefault="00296BE0" w:rsidP="000D4D06">
            <w:pPr>
              <w:rPr>
                <w:rFonts w:ascii="Arial" w:hAnsi="Arial" w:cs="Arial"/>
              </w:rPr>
            </w:pPr>
            <w:r w:rsidRPr="006516CA">
              <w:rPr>
                <w:rFonts w:cs="Arial"/>
              </w:rPr>
              <w:t>Name</w:t>
            </w:r>
          </w:p>
        </w:tc>
        <w:tc>
          <w:tcPr>
            <w:tcW w:w="2697" w:type="pct"/>
          </w:tcPr>
          <w:p w14:paraId="586784F8" w14:textId="77777777" w:rsidR="00296BE0" w:rsidRPr="006516CA" w:rsidRDefault="00296BE0" w:rsidP="000D4D06">
            <w:pPr>
              <w:rPr>
                <w:rFonts w:ascii="Arial" w:hAnsi="Arial" w:cs="Arial"/>
              </w:rPr>
            </w:pPr>
          </w:p>
        </w:tc>
      </w:tr>
      <w:tr w:rsidR="00296BE0" w:rsidRPr="00DE68F6" w14:paraId="65E2D5D4" w14:textId="77777777" w:rsidTr="006516CA">
        <w:tc>
          <w:tcPr>
            <w:tcW w:w="2303" w:type="pct"/>
          </w:tcPr>
          <w:p w14:paraId="3C00EC8E" w14:textId="77777777" w:rsidR="00296BE0" w:rsidRPr="006516CA" w:rsidRDefault="00296BE0" w:rsidP="000D4D06">
            <w:pPr>
              <w:rPr>
                <w:rFonts w:ascii="Arial" w:hAnsi="Arial" w:cs="Arial"/>
              </w:rPr>
            </w:pPr>
            <w:r w:rsidRPr="006516CA">
              <w:rPr>
                <w:rFonts w:cs="Arial"/>
              </w:rPr>
              <w:t>BCS Membership Number (if applicable)</w:t>
            </w:r>
          </w:p>
        </w:tc>
        <w:tc>
          <w:tcPr>
            <w:tcW w:w="2697" w:type="pct"/>
          </w:tcPr>
          <w:p w14:paraId="0A7FDA35" w14:textId="77777777" w:rsidR="00296BE0" w:rsidRPr="006516CA" w:rsidRDefault="00296BE0" w:rsidP="000D4D06">
            <w:pPr>
              <w:rPr>
                <w:rFonts w:ascii="Arial" w:hAnsi="Arial" w:cs="Arial"/>
              </w:rPr>
            </w:pPr>
          </w:p>
        </w:tc>
      </w:tr>
      <w:tr w:rsidR="00296BE0" w:rsidRPr="00DE68F6" w14:paraId="23EAC2D2" w14:textId="77777777" w:rsidTr="006516CA">
        <w:tc>
          <w:tcPr>
            <w:tcW w:w="2303" w:type="pct"/>
          </w:tcPr>
          <w:p w14:paraId="4A321728" w14:textId="77777777" w:rsidR="00296BE0" w:rsidRPr="006516CA" w:rsidRDefault="00296BE0" w:rsidP="000D4D06">
            <w:pPr>
              <w:rPr>
                <w:rFonts w:ascii="Arial" w:hAnsi="Arial" w:cs="Arial"/>
              </w:rPr>
            </w:pPr>
            <w:r w:rsidRPr="006516CA">
              <w:rPr>
                <w:rFonts w:cs="Arial"/>
              </w:rPr>
              <w:t>Email Address</w:t>
            </w:r>
          </w:p>
        </w:tc>
        <w:tc>
          <w:tcPr>
            <w:tcW w:w="2697" w:type="pct"/>
          </w:tcPr>
          <w:p w14:paraId="7EAF3E02" w14:textId="77777777" w:rsidR="00296BE0" w:rsidRPr="006516CA" w:rsidRDefault="00296BE0" w:rsidP="000D4D06">
            <w:pPr>
              <w:rPr>
                <w:rFonts w:ascii="Arial" w:hAnsi="Arial" w:cs="Arial"/>
              </w:rPr>
            </w:pPr>
          </w:p>
        </w:tc>
      </w:tr>
      <w:tr w:rsidR="00296BE0" w:rsidRPr="00DE68F6" w14:paraId="3B9FEEA8" w14:textId="77777777" w:rsidTr="006516CA">
        <w:trPr>
          <w:trHeight w:val="301"/>
        </w:trPr>
        <w:tc>
          <w:tcPr>
            <w:tcW w:w="2303" w:type="pct"/>
          </w:tcPr>
          <w:p w14:paraId="0040C1F1" w14:textId="77777777" w:rsidR="00296BE0" w:rsidRPr="006516CA" w:rsidRDefault="00296BE0" w:rsidP="000D4D06">
            <w:pPr>
              <w:rPr>
                <w:rFonts w:ascii="Arial" w:hAnsi="Arial" w:cs="Arial"/>
              </w:rPr>
            </w:pPr>
            <w:r w:rsidRPr="006516CA">
              <w:rPr>
                <w:rFonts w:cs="Arial"/>
              </w:rPr>
              <w:t>Phone Number</w:t>
            </w:r>
          </w:p>
        </w:tc>
        <w:tc>
          <w:tcPr>
            <w:tcW w:w="2697" w:type="pct"/>
          </w:tcPr>
          <w:p w14:paraId="4F5CF13F" w14:textId="77777777" w:rsidR="00296BE0" w:rsidRPr="006516CA" w:rsidRDefault="00296BE0" w:rsidP="000D4D06">
            <w:pPr>
              <w:rPr>
                <w:rFonts w:ascii="Arial" w:hAnsi="Arial" w:cs="Arial"/>
              </w:rPr>
            </w:pPr>
          </w:p>
        </w:tc>
      </w:tr>
      <w:tr w:rsidR="00296BE0" w:rsidRPr="00DE68F6" w14:paraId="0D2B0B4B" w14:textId="77777777" w:rsidTr="006516CA">
        <w:tc>
          <w:tcPr>
            <w:tcW w:w="2303" w:type="pct"/>
          </w:tcPr>
          <w:p w14:paraId="0193730F" w14:textId="77777777" w:rsidR="00296BE0" w:rsidRPr="006516CA" w:rsidRDefault="00296BE0" w:rsidP="000D4D06">
            <w:pPr>
              <w:rPr>
                <w:rFonts w:ascii="Arial" w:hAnsi="Arial" w:cs="Arial"/>
              </w:rPr>
            </w:pPr>
            <w:r w:rsidRPr="006516CA">
              <w:rPr>
                <w:rFonts w:cs="Arial"/>
              </w:rPr>
              <w:t>Relationship to Nominee</w:t>
            </w:r>
          </w:p>
        </w:tc>
        <w:tc>
          <w:tcPr>
            <w:tcW w:w="2697" w:type="pct"/>
          </w:tcPr>
          <w:p w14:paraId="10B1B9A1" w14:textId="77777777" w:rsidR="00296BE0" w:rsidRPr="006516CA" w:rsidRDefault="00296BE0" w:rsidP="000D4D06">
            <w:pPr>
              <w:rPr>
                <w:rFonts w:ascii="Arial" w:hAnsi="Arial" w:cs="Arial"/>
              </w:rPr>
            </w:pPr>
          </w:p>
        </w:tc>
      </w:tr>
    </w:tbl>
    <w:p w14:paraId="475CE4E5" w14:textId="77777777" w:rsidR="00296BE0" w:rsidRPr="006516CA" w:rsidRDefault="00296BE0" w:rsidP="00296BE0">
      <w:pPr>
        <w:pStyle w:val="Heading3"/>
        <w:rPr>
          <w:rFonts w:ascii="Arial" w:hAnsi="Arial" w:cs="Arial"/>
          <w:color w:val="auto"/>
          <w:sz w:val="24"/>
          <w:szCs w:val="24"/>
        </w:rPr>
      </w:pPr>
      <w:r w:rsidRPr="006516CA">
        <w:rPr>
          <w:rFonts w:ascii="Arial" w:hAnsi="Arial" w:cs="Arial"/>
          <w:color w:val="auto"/>
          <w:sz w:val="24"/>
          <w:szCs w:val="24"/>
        </w:rPr>
        <w:t>Section 2: Nominee Details</w:t>
      </w:r>
    </w:p>
    <w:tbl>
      <w:tblPr>
        <w:tblStyle w:val="TableGrid"/>
        <w:tblW w:w="5000" w:type="pct"/>
        <w:tblLook w:val="04A0" w:firstRow="1" w:lastRow="0" w:firstColumn="1" w:lastColumn="0" w:noHBand="0" w:noVBand="1"/>
      </w:tblPr>
      <w:tblGrid>
        <w:gridCol w:w="4816"/>
        <w:gridCol w:w="5640"/>
      </w:tblGrid>
      <w:tr w:rsidR="00296BE0" w:rsidRPr="00DE68F6" w14:paraId="7B2CBCFA" w14:textId="77777777" w:rsidTr="006516CA">
        <w:tc>
          <w:tcPr>
            <w:tcW w:w="2303" w:type="pct"/>
          </w:tcPr>
          <w:p w14:paraId="51C60091" w14:textId="77777777" w:rsidR="00296BE0" w:rsidRPr="006516CA" w:rsidRDefault="00296BE0" w:rsidP="000D4D06">
            <w:pPr>
              <w:rPr>
                <w:rFonts w:ascii="Arial" w:hAnsi="Arial" w:cs="Arial"/>
              </w:rPr>
            </w:pPr>
            <w:r w:rsidRPr="006516CA">
              <w:rPr>
                <w:rFonts w:cs="Arial"/>
              </w:rPr>
              <w:t>Full Name</w:t>
            </w:r>
          </w:p>
        </w:tc>
        <w:tc>
          <w:tcPr>
            <w:tcW w:w="2697" w:type="pct"/>
          </w:tcPr>
          <w:p w14:paraId="341094E4" w14:textId="77777777" w:rsidR="00296BE0" w:rsidRPr="006516CA" w:rsidRDefault="00296BE0" w:rsidP="000D4D06">
            <w:pPr>
              <w:rPr>
                <w:rFonts w:ascii="Arial" w:hAnsi="Arial" w:cs="Arial"/>
              </w:rPr>
            </w:pPr>
          </w:p>
        </w:tc>
      </w:tr>
      <w:tr w:rsidR="00296BE0" w:rsidRPr="00DE68F6" w14:paraId="21489F20" w14:textId="77777777" w:rsidTr="006516CA">
        <w:tc>
          <w:tcPr>
            <w:tcW w:w="2303" w:type="pct"/>
          </w:tcPr>
          <w:p w14:paraId="7E5AADF7" w14:textId="77777777" w:rsidR="00296BE0" w:rsidRPr="006516CA" w:rsidRDefault="00296BE0" w:rsidP="000D4D06">
            <w:pPr>
              <w:rPr>
                <w:rFonts w:ascii="Arial" w:hAnsi="Arial" w:cs="Arial"/>
              </w:rPr>
            </w:pPr>
            <w:r w:rsidRPr="006516CA">
              <w:rPr>
                <w:rFonts w:cs="Arial"/>
              </w:rPr>
              <w:t>Professional Title / Current Role (if applicable)</w:t>
            </w:r>
          </w:p>
        </w:tc>
        <w:tc>
          <w:tcPr>
            <w:tcW w:w="2697" w:type="pct"/>
          </w:tcPr>
          <w:p w14:paraId="77D0D357" w14:textId="77777777" w:rsidR="00296BE0" w:rsidRPr="006516CA" w:rsidRDefault="00296BE0" w:rsidP="000D4D06">
            <w:pPr>
              <w:rPr>
                <w:rFonts w:ascii="Arial" w:hAnsi="Arial" w:cs="Arial"/>
              </w:rPr>
            </w:pPr>
          </w:p>
        </w:tc>
      </w:tr>
      <w:tr w:rsidR="00296BE0" w:rsidRPr="00DE68F6" w14:paraId="1943E1D5" w14:textId="77777777" w:rsidTr="006516CA">
        <w:tc>
          <w:tcPr>
            <w:tcW w:w="2303" w:type="pct"/>
          </w:tcPr>
          <w:p w14:paraId="7A0D6577" w14:textId="77777777" w:rsidR="00296BE0" w:rsidRPr="006516CA" w:rsidRDefault="00296BE0" w:rsidP="000D4D06">
            <w:pPr>
              <w:rPr>
                <w:rFonts w:ascii="Arial" w:hAnsi="Arial" w:cs="Arial"/>
              </w:rPr>
            </w:pPr>
            <w:r w:rsidRPr="006516CA">
              <w:rPr>
                <w:rFonts w:cs="Arial"/>
              </w:rPr>
              <w:t>Organisation (if applicable)</w:t>
            </w:r>
          </w:p>
        </w:tc>
        <w:tc>
          <w:tcPr>
            <w:tcW w:w="2697" w:type="pct"/>
          </w:tcPr>
          <w:p w14:paraId="6EFA7413" w14:textId="77777777" w:rsidR="00296BE0" w:rsidRPr="006516CA" w:rsidRDefault="00296BE0" w:rsidP="000D4D06">
            <w:pPr>
              <w:rPr>
                <w:rFonts w:ascii="Arial" w:hAnsi="Arial" w:cs="Arial"/>
              </w:rPr>
            </w:pPr>
          </w:p>
        </w:tc>
      </w:tr>
      <w:tr w:rsidR="00296BE0" w:rsidRPr="00DE68F6" w14:paraId="1143A537" w14:textId="77777777" w:rsidTr="006516CA">
        <w:tc>
          <w:tcPr>
            <w:tcW w:w="2303" w:type="pct"/>
          </w:tcPr>
          <w:p w14:paraId="5C3B75A1" w14:textId="77777777" w:rsidR="00296BE0" w:rsidRPr="006516CA" w:rsidRDefault="00296BE0" w:rsidP="000D4D06">
            <w:pPr>
              <w:rPr>
                <w:rFonts w:ascii="Arial" w:hAnsi="Arial" w:cs="Arial"/>
              </w:rPr>
            </w:pPr>
            <w:r w:rsidRPr="006516CA">
              <w:rPr>
                <w:rFonts w:cs="Arial"/>
              </w:rPr>
              <w:t>Email Address</w:t>
            </w:r>
          </w:p>
        </w:tc>
        <w:tc>
          <w:tcPr>
            <w:tcW w:w="2697" w:type="pct"/>
          </w:tcPr>
          <w:p w14:paraId="701C85BD" w14:textId="77777777" w:rsidR="00296BE0" w:rsidRPr="006516CA" w:rsidRDefault="00296BE0" w:rsidP="000D4D06">
            <w:pPr>
              <w:rPr>
                <w:rFonts w:ascii="Arial" w:hAnsi="Arial" w:cs="Arial"/>
              </w:rPr>
            </w:pPr>
          </w:p>
        </w:tc>
      </w:tr>
    </w:tbl>
    <w:p w14:paraId="6B25E4B4" w14:textId="77777777" w:rsidR="00296BE0" w:rsidRPr="006516CA" w:rsidRDefault="00296BE0" w:rsidP="00296BE0">
      <w:pPr>
        <w:rPr>
          <w:sz w:val="22"/>
        </w:rPr>
      </w:pPr>
    </w:p>
    <w:p w14:paraId="27C3B04C" w14:textId="77777777" w:rsidR="00296BE0" w:rsidRPr="006516CA" w:rsidRDefault="00296BE0" w:rsidP="00296BE0">
      <w:pPr>
        <w:pStyle w:val="Heading3"/>
        <w:rPr>
          <w:rFonts w:ascii="Arial" w:hAnsi="Arial" w:cs="Arial"/>
          <w:color w:val="auto"/>
          <w:sz w:val="24"/>
          <w:szCs w:val="24"/>
        </w:rPr>
      </w:pPr>
      <w:r w:rsidRPr="006516CA">
        <w:rPr>
          <w:rFonts w:ascii="Arial" w:hAnsi="Arial" w:cs="Arial"/>
          <w:color w:val="auto"/>
          <w:sz w:val="24"/>
          <w:szCs w:val="24"/>
        </w:rPr>
        <w:t>Section 3: Case for Nomination</w:t>
      </w:r>
    </w:p>
    <w:p w14:paraId="194F2476" w14:textId="77777777" w:rsidR="00296BE0" w:rsidRPr="006516CA" w:rsidRDefault="00296BE0" w:rsidP="00296BE0">
      <w:pPr>
        <w:rPr>
          <w:sz w:val="22"/>
        </w:rPr>
      </w:pPr>
      <w:r w:rsidRPr="006516CA">
        <w:rPr>
          <w:color w:val="auto"/>
          <w:sz w:val="22"/>
        </w:rPr>
        <w:t>Please provide a comprehensive statement (max 1,000 words) explaining:</w:t>
      </w:r>
      <w:r w:rsidRPr="006516CA">
        <w:rPr>
          <w:color w:val="auto"/>
          <w:sz w:val="22"/>
        </w:rPr>
        <w:br/>
        <w:t>- The nominee’s outstanding contribution to the objects of BCS.</w:t>
      </w:r>
      <w:r w:rsidRPr="006516CA">
        <w:rPr>
          <w:color w:val="auto"/>
          <w:sz w:val="22"/>
        </w:rPr>
        <w:br/>
        <w:t>- Their service to the Society or influence within areas where BCS has an interest.</w:t>
      </w:r>
      <w:r w:rsidRPr="006516CA">
        <w:rPr>
          <w:color w:val="auto"/>
          <w:sz w:val="22"/>
        </w:rPr>
        <w:br/>
        <w:t>- Why their achievements and stature merit the award of Honorary Fellow.</w:t>
      </w:r>
      <w:r w:rsidRPr="006516CA">
        <w:rPr>
          <w:color w:val="auto"/>
          <w:sz w:val="22"/>
        </w:rPr>
        <w:br/>
        <w:t>- How they have made an impact over an extended period of time.</w:t>
      </w:r>
      <w:r w:rsidRPr="006516CA">
        <w:rPr>
          <w:color w:val="auto"/>
          <w:sz w:val="22"/>
        </w:rPr>
        <w:br/>
        <w:t>- Any notable recognition or positions that support their case.</w:t>
      </w:r>
      <w:r w:rsidRPr="006516CA">
        <w:rPr>
          <w:color w:val="auto"/>
          <w:sz w:val="22"/>
        </w:rPr>
        <w:br/>
      </w:r>
      <w:r w:rsidRPr="006516CA">
        <w:rPr>
          <w:color w:val="auto"/>
          <w:sz w:val="22"/>
        </w:rPr>
        <w:br/>
        <w:t>(Please attach a separate supporting document if more space is needed.)</w:t>
      </w:r>
    </w:p>
    <w:tbl>
      <w:tblPr>
        <w:tblStyle w:val="TableGrid"/>
        <w:tblW w:w="5000" w:type="pct"/>
        <w:tblLook w:val="04A0" w:firstRow="1" w:lastRow="0" w:firstColumn="1" w:lastColumn="0" w:noHBand="0" w:noVBand="1"/>
      </w:tblPr>
      <w:tblGrid>
        <w:gridCol w:w="10456"/>
      </w:tblGrid>
      <w:tr w:rsidR="00296BE0" w:rsidRPr="00DE68F6" w14:paraId="2058804A" w14:textId="77777777" w:rsidTr="006516CA">
        <w:trPr>
          <w:trHeight w:val="1769"/>
        </w:trPr>
        <w:tc>
          <w:tcPr>
            <w:tcW w:w="5000" w:type="pct"/>
          </w:tcPr>
          <w:p w14:paraId="0C3675F9" w14:textId="77777777" w:rsidR="00296BE0" w:rsidRPr="006516CA" w:rsidRDefault="00296BE0" w:rsidP="000D4D06">
            <w:pPr>
              <w:rPr>
                <w:rFonts w:ascii="Arial" w:hAnsi="Arial" w:cs="Arial"/>
              </w:rPr>
            </w:pPr>
          </w:p>
        </w:tc>
      </w:tr>
    </w:tbl>
    <w:p w14:paraId="4640304B" w14:textId="77777777" w:rsidR="00DE68F6" w:rsidRDefault="00DE68F6">
      <w:pPr>
        <w:rPr>
          <w:rFonts w:eastAsiaTheme="majorEastAsia"/>
          <w:b/>
          <w:bCs/>
          <w:color w:val="auto"/>
          <w:sz w:val="24"/>
          <w:szCs w:val="24"/>
          <w:lang w:val="en-US"/>
        </w:rPr>
      </w:pPr>
      <w:r>
        <w:rPr>
          <w:color w:val="auto"/>
          <w:sz w:val="24"/>
          <w:szCs w:val="24"/>
        </w:rPr>
        <w:br w:type="page"/>
      </w:r>
    </w:p>
    <w:p w14:paraId="39BCBA4E" w14:textId="6C063C32" w:rsidR="00296BE0" w:rsidRPr="006516CA" w:rsidRDefault="00296BE0" w:rsidP="00296BE0">
      <w:pPr>
        <w:pStyle w:val="Heading3"/>
        <w:rPr>
          <w:rFonts w:ascii="Arial" w:hAnsi="Arial" w:cs="Arial"/>
          <w:color w:val="auto"/>
          <w:sz w:val="24"/>
          <w:szCs w:val="24"/>
        </w:rPr>
      </w:pPr>
      <w:r w:rsidRPr="006516CA">
        <w:rPr>
          <w:rFonts w:ascii="Arial" w:hAnsi="Arial" w:cs="Arial"/>
          <w:color w:val="auto"/>
          <w:sz w:val="24"/>
          <w:szCs w:val="24"/>
        </w:rPr>
        <w:lastRenderedPageBreak/>
        <w:t>Section 4: Supporting Information (Optional)</w:t>
      </w:r>
    </w:p>
    <w:p w14:paraId="18441FC6" w14:textId="77777777" w:rsidR="00296BE0" w:rsidRPr="006516CA" w:rsidRDefault="00296BE0" w:rsidP="00296BE0">
      <w:pPr>
        <w:rPr>
          <w:sz w:val="22"/>
        </w:rPr>
      </w:pPr>
      <w:r w:rsidRPr="006516CA">
        <w:rPr>
          <w:color w:val="auto"/>
          <w:sz w:val="22"/>
        </w:rPr>
        <w:t>You may include additional information such as:</w:t>
      </w:r>
      <w:r w:rsidRPr="006516CA">
        <w:rPr>
          <w:color w:val="auto"/>
          <w:sz w:val="22"/>
        </w:rPr>
        <w:br/>
        <w:t>- Links to biographies, articles, or publications.</w:t>
      </w:r>
      <w:r w:rsidRPr="006516CA">
        <w:rPr>
          <w:color w:val="auto"/>
          <w:sz w:val="22"/>
        </w:rPr>
        <w:br/>
        <w:t>- Letters of support or endorsements from peers.</w:t>
      </w:r>
      <w:r w:rsidRPr="006516CA">
        <w:rPr>
          <w:color w:val="auto"/>
          <w:sz w:val="22"/>
        </w:rPr>
        <w:br/>
        <w:t>- A brief CV or summary of career milestones.</w:t>
      </w:r>
    </w:p>
    <w:tbl>
      <w:tblPr>
        <w:tblStyle w:val="TableGrid"/>
        <w:tblW w:w="5000" w:type="pct"/>
        <w:tblLook w:val="04A0" w:firstRow="1" w:lastRow="0" w:firstColumn="1" w:lastColumn="0" w:noHBand="0" w:noVBand="1"/>
      </w:tblPr>
      <w:tblGrid>
        <w:gridCol w:w="10456"/>
      </w:tblGrid>
      <w:tr w:rsidR="00DE68F6" w:rsidRPr="00DE68F6" w14:paraId="3232A24A" w14:textId="77777777" w:rsidTr="00DE68F6">
        <w:trPr>
          <w:trHeight w:val="1769"/>
        </w:trPr>
        <w:tc>
          <w:tcPr>
            <w:tcW w:w="5000" w:type="pct"/>
          </w:tcPr>
          <w:p w14:paraId="7932F01E" w14:textId="77777777" w:rsidR="00DE68F6" w:rsidRPr="002A4528" w:rsidRDefault="00DE68F6" w:rsidP="002A4528">
            <w:pPr>
              <w:rPr>
                <w:rFonts w:ascii="Arial" w:hAnsi="Arial" w:cs="Arial"/>
              </w:rPr>
            </w:pPr>
          </w:p>
        </w:tc>
      </w:tr>
    </w:tbl>
    <w:p w14:paraId="78EAFA35" w14:textId="77777777" w:rsidR="00296BE0" w:rsidRPr="006516CA" w:rsidRDefault="00296BE0" w:rsidP="00296BE0">
      <w:pPr>
        <w:pStyle w:val="Heading3"/>
        <w:rPr>
          <w:rFonts w:ascii="Arial" w:hAnsi="Arial" w:cs="Arial"/>
          <w:color w:val="auto"/>
          <w:sz w:val="24"/>
          <w:szCs w:val="24"/>
        </w:rPr>
      </w:pPr>
      <w:r w:rsidRPr="006516CA">
        <w:rPr>
          <w:rFonts w:ascii="Arial" w:hAnsi="Arial" w:cs="Arial"/>
          <w:color w:val="auto"/>
          <w:sz w:val="24"/>
          <w:szCs w:val="24"/>
        </w:rPr>
        <w:t>Section 5: Declaration</w:t>
      </w:r>
    </w:p>
    <w:p w14:paraId="69A903DB" w14:textId="479B94F3" w:rsidR="00DE68F6" w:rsidRDefault="00296BE0" w:rsidP="00296BE0">
      <w:pPr>
        <w:rPr>
          <w:color w:val="auto"/>
          <w:sz w:val="22"/>
        </w:rPr>
      </w:pPr>
      <w:r w:rsidRPr="006516CA">
        <w:rPr>
          <w:color w:val="auto"/>
          <w:sz w:val="22"/>
        </w:rPr>
        <w:t>I confirm that, to the best of my knowledge, the information provided in this nomination is accurate and that the nominee meets the criteria for Honorary Fellowship.</w:t>
      </w:r>
      <w:r w:rsidRPr="006516CA">
        <w:rPr>
          <w:color w:val="auto"/>
          <w:sz w:val="22"/>
        </w:rPr>
        <w:br/>
      </w:r>
    </w:p>
    <w:tbl>
      <w:tblPr>
        <w:tblStyle w:val="TableGrid"/>
        <w:tblW w:w="0" w:type="auto"/>
        <w:tblLook w:val="04A0" w:firstRow="1" w:lastRow="0" w:firstColumn="1" w:lastColumn="0" w:noHBand="0" w:noVBand="1"/>
      </w:tblPr>
      <w:tblGrid>
        <w:gridCol w:w="2122"/>
        <w:gridCol w:w="8334"/>
      </w:tblGrid>
      <w:tr w:rsidR="00DE68F6" w14:paraId="6974B5B7" w14:textId="77777777" w:rsidTr="006516CA">
        <w:tc>
          <w:tcPr>
            <w:tcW w:w="2122" w:type="dxa"/>
          </w:tcPr>
          <w:p w14:paraId="1F4A4509" w14:textId="3F70816C" w:rsidR="00DE68F6" w:rsidRDefault="00DE68F6" w:rsidP="00296BE0">
            <w:r w:rsidRPr="00B808AA">
              <w:rPr>
                <w:rFonts w:ascii="Arial" w:hAnsi="Arial" w:cs="Arial"/>
              </w:rPr>
              <w:t>Signature:</w:t>
            </w:r>
          </w:p>
        </w:tc>
        <w:tc>
          <w:tcPr>
            <w:tcW w:w="8334" w:type="dxa"/>
          </w:tcPr>
          <w:p w14:paraId="7F4732CC" w14:textId="77777777" w:rsidR="00DE68F6" w:rsidRDefault="00DE68F6" w:rsidP="00296BE0"/>
        </w:tc>
      </w:tr>
      <w:tr w:rsidR="00DE68F6" w14:paraId="2C52B61A" w14:textId="77777777" w:rsidTr="006516CA">
        <w:trPr>
          <w:trHeight w:val="245"/>
        </w:trPr>
        <w:tc>
          <w:tcPr>
            <w:tcW w:w="2122" w:type="dxa"/>
          </w:tcPr>
          <w:p w14:paraId="5D2366F3" w14:textId="392CDE7C" w:rsidR="00DE68F6" w:rsidRPr="00B808AA" w:rsidRDefault="00DE68F6" w:rsidP="00296BE0">
            <w:r w:rsidRPr="00EE0F7F">
              <w:rPr>
                <w:rFonts w:ascii="Arial" w:hAnsi="Arial" w:cs="Arial"/>
              </w:rPr>
              <w:t>Date:</w:t>
            </w:r>
          </w:p>
        </w:tc>
        <w:tc>
          <w:tcPr>
            <w:tcW w:w="8334" w:type="dxa"/>
          </w:tcPr>
          <w:p w14:paraId="3231673F" w14:textId="77777777" w:rsidR="00DE68F6" w:rsidRDefault="00DE68F6" w:rsidP="00296BE0"/>
        </w:tc>
      </w:tr>
    </w:tbl>
    <w:p w14:paraId="68A5F74A" w14:textId="36AE0A4A" w:rsidR="004E1C09" w:rsidRPr="006516CA" w:rsidRDefault="004E1C09" w:rsidP="00296BE0">
      <w:pPr>
        <w:rPr>
          <w:color w:val="auto"/>
          <w:sz w:val="22"/>
        </w:rPr>
      </w:pPr>
    </w:p>
    <w:sectPr w:rsidR="004E1C09" w:rsidRPr="006516CA" w:rsidSect="006516CA">
      <w:headerReference w:type="even" r:id="rId11"/>
      <w:headerReference w:type="default" r:id="rId12"/>
      <w:footerReference w:type="even" r:id="rId13"/>
      <w:footerReference w:type="default" r:id="rId14"/>
      <w:headerReference w:type="first" r:id="rId15"/>
      <w:footerReference w:type="first" r:id="rId16"/>
      <w:type w:val="continuous"/>
      <w:pgSz w:w="11906" w:h="16838"/>
      <w:pgMar w:top="720" w:right="720" w:bottom="720" w:left="720" w:header="567" w:footer="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47A9D4" w14:textId="77777777" w:rsidR="008A74D9" w:rsidRDefault="008A74D9" w:rsidP="00AE1A61">
      <w:pPr>
        <w:spacing w:after="0" w:line="240" w:lineRule="auto"/>
      </w:pPr>
      <w:r>
        <w:separator/>
      </w:r>
    </w:p>
  </w:endnote>
  <w:endnote w:type="continuationSeparator" w:id="0">
    <w:p w14:paraId="11261336" w14:textId="77777777" w:rsidR="008A74D9" w:rsidRDefault="008A74D9" w:rsidP="00AE1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1B01A" w14:textId="442C6D04" w:rsidR="00280D3C" w:rsidRDefault="002A5450">
    <w:pPr>
      <w:pStyle w:val="Footer"/>
    </w:pPr>
    <w:r>
      <w:rPr>
        <w:noProof/>
        <w:color w:val="006941"/>
        <w:sz w:val="16"/>
      </w:rPr>
      <w:drawing>
        <wp:anchor distT="0" distB="0" distL="114300" distR="114300" simplePos="0" relativeHeight="251666431" behindDoc="1" locked="0" layoutInCell="1" allowOverlap="1" wp14:anchorId="2CB7EE21" wp14:editId="51252B9C">
          <wp:simplePos x="0" y="0"/>
          <wp:positionH relativeFrom="column">
            <wp:posOffset>-915670</wp:posOffset>
          </wp:positionH>
          <wp:positionV relativeFrom="paragraph">
            <wp:posOffset>-1151890</wp:posOffset>
          </wp:positionV>
          <wp:extent cx="7550668" cy="1319780"/>
          <wp:effectExtent l="0" t="0" r="0" b="1270"/>
          <wp:wrapNone/>
          <wp:docPr id="496437514" name="Picture 496437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tterhead_Background-03.jpg"/>
                  <pic:cNvPicPr/>
                </pic:nvPicPr>
                <pic:blipFill>
                  <a:blip r:embed="rId1">
                    <a:extLst>
                      <a:ext uri="{28A0092B-C50C-407E-A947-70E740481C1C}">
                        <a14:useLocalDpi xmlns:a14="http://schemas.microsoft.com/office/drawing/2010/main" val="0"/>
                      </a:ext>
                    </a:extLst>
                  </a:blip>
                  <a:stretch>
                    <a:fillRect/>
                  </a:stretch>
                </pic:blipFill>
                <pic:spPr>
                  <a:xfrm>
                    <a:off x="0" y="0"/>
                    <a:ext cx="7550668" cy="131978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B033B" w14:textId="4DCD94D2" w:rsidR="00BB3249" w:rsidRPr="00C77781" w:rsidRDefault="00BB3249" w:rsidP="00E219AF">
    <w:pPr>
      <w:pStyle w:val="Footer"/>
      <w:tabs>
        <w:tab w:val="clear" w:pos="4513"/>
        <w:tab w:val="clear" w:pos="9026"/>
        <w:tab w:val="left" w:pos="4275"/>
        <w:tab w:val="right" w:pos="10184"/>
      </w:tabs>
      <w:ind w:left="284"/>
      <w:rPr>
        <w:color w:val="006941"/>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FB5EA" w14:textId="6E750B50" w:rsidR="00E42270" w:rsidRDefault="006C5B06">
    <w:pPr>
      <w:pStyle w:val="Footer"/>
    </w:pPr>
    <w:r>
      <w:rPr>
        <w:noProof/>
        <w:color w:val="006941"/>
        <w:sz w:val="16"/>
      </w:rPr>
      <w:drawing>
        <wp:anchor distT="0" distB="0" distL="114300" distR="114300" simplePos="0" relativeHeight="251672575" behindDoc="1" locked="0" layoutInCell="1" allowOverlap="1" wp14:anchorId="44606860" wp14:editId="5396B3D4">
          <wp:simplePos x="0" y="0"/>
          <wp:positionH relativeFrom="column">
            <wp:posOffset>-892018</wp:posOffset>
          </wp:positionH>
          <wp:positionV relativeFrom="paragraph">
            <wp:posOffset>-1162685</wp:posOffset>
          </wp:positionV>
          <wp:extent cx="7509195" cy="1320165"/>
          <wp:effectExtent l="0" t="0" r="0" b="635"/>
          <wp:wrapNone/>
          <wp:docPr id="915841978" name="Picture 91584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09195" cy="1320165"/>
                  </a:xfrm>
                  <a:prstGeom prst="rect">
                    <a:avLst/>
                  </a:prstGeom>
                </pic:spPr>
              </pic:pic>
            </a:graphicData>
          </a:graphic>
          <wp14:sizeRelH relativeFrom="page">
            <wp14:pctWidth>0</wp14:pctWidth>
          </wp14:sizeRelH>
          <wp14:sizeRelV relativeFrom="page">
            <wp14:pctHeight>0</wp14:pctHeight>
          </wp14:sizeRelV>
        </wp:anchor>
      </w:drawing>
    </w:r>
    <w:r w:rsidR="00A1531B">
      <w:rPr>
        <w:noProof/>
      </w:rPr>
      <mc:AlternateContent>
        <mc:Choice Requires="wps">
          <w:drawing>
            <wp:anchor distT="0" distB="0" distL="114300" distR="114300" simplePos="0" relativeHeight="251676671" behindDoc="0" locked="0" layoutInCell="1" allowOverlap="1" wp14:anchorId="46EC3D07" wp14:editId="1B3FE3EA">
              <wp:simplePos x="0" y="0"/>
              <wp:positionH relativeFrom="column">
                <wp:posOffset>1612265</wp:posOffset>
              </wp:positionH>
              <wp:positionV relativeFrom="paragraph">
                <wp:posOffset>-1963674</wp:posOffset>
              </wp:positionV>
              <wp:extent cx="425450" cy="4895088"/>
              <wp:effectExtent l="13335" t="12065" r="6985" b="6985"/>
              <wp:wrapNone/>
              <wp:docPr id="10" name="Rectangle 10"/>
              <wp:cNvGraphicFramePr/>
              <a:graphic xmlns:a="http://schemas.openxmlformats.org/drawingml/2006/main">
                <a:graphicData uri="http://schemas.microsoft.com/office/word/2010/wordprocessingShape">
                  <wps:wsp>
                    <wps:cNvSpPr/>
                    <wps:spPr>
                      <a:xfrm rot="5400000">
                        <a:off x="0" y="0"/>
                        <a:ext cx="425450" cy="489508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AD7BAF" id="Rectangle 10" o:spid="_x0000_s1026" style="position:absolute;margin-left:126.95pt;margin-top:-154.6pt;width:33.5pt;height:385.45pt;rotation:90;z-index:2516766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" fillcolor="#4f81bd [3204]" strokecolor="#243f60 [1604]"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E200D" w14:textId="77777777" w:rsidR="008A74D9" w:rsidRDefault="008A74D9" w:rsidP="00AE1A61">
      <w:pPr>
        <w:spacing w:after="0" w:line="240" w:lineRule="auto"/>
      </w:pPr>
      <w:r>
        <w:separator/>
      </w:r>
    </w:p>
  </w:footnote>
  <w:footnote w:type="continuationSeparator" w:id="0">
    <w:p w14:paraId="4C9C1828" w14:textId="77777777" w:rsidR="008A74D9" w:rsidRDefault="008A74D9" w:rsidP="00AE1A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5F35E" w14:textId="51D0FF8C" w:rsidR="004E1C09" w:rsidRDefault="004E1C09">
    <w:pPr>
      <w:pStyle w:val="Header"/>
    </w:pPr>
    <w:r>
      <w:rPr>
        <w:noProof/>
      </w:rPr>
      <w:drawing>
        <wp:anchor distT="0" distB="0" distL="114300" distR="114300" simplePos="0" relativeHeight="251668479" behindDoc="1" locked="0" layoutInCell="1" allowOverlap="1" wp14:anchorId="6E248DCE" wp14:editId="5815CCC2">
          <wp:simplePos x="0" y="0"/>
          <wp:positionH relativeFrom="column">
            <wp:posOffset>-476885</wp:posOffset>
          </wp:positionH>
          <wp:positionV relativeFrom="paragraph">
            <wp:posOffset>-1101090</wp:posOffset>
          </wp:positionV>
          <wp:extent cx="883920" cy="1129030"/>
          <wp:effectExtent l="0" t="0" r="5080" b="1270"/>
          <wp:wrapTight wrapText="bothSides">
            <wp:wrapPolygon edited="0">
              <wp:start x="0" y="0"/>
              <wp:lineTo x="0" y="21381"/>
              <wp:lineTo x="6517" y="21381"/>
              <wp:lineTo x="7759" y="21381"/>
              <wp:lineTo x="13345" y="19681"/>
              <wp:lineTo x="19552" y="15550"/>
              <wp:lineTo x="21414" y="12148"/>
              <wp:lineTo x="21414" y="0"/>
              <wp:lineTo x="0" y="0"/>
            </wp:wrapPolygon>
          </wp:wrapTight>
          <wp:docPr id="1119080755" name="Picture 1119080755"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CS Black Logo_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883920" cy="112903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90C95" w14:textId="64058728" w:rsidR="00AE1A61" w:rsidRDefault="00A1531B" w:rsidP="00A1531B">
    <w:pPr>
      <w:pStyle w:val="Header"/>
      <w:tabs>
        <w:tab w:val="clear" w:pos="9026"/>
        <w:tab w:val="right" w:pos="9923"/>
      </w:tabs>
      <w:ind w:right="-22"/>
    </w:pPr>
    <w:r>
      <w:rPr>
        <w:noProof/>
        <w:color w:val="006941"/>
        <w:sz w:val="16"/>
      </w:rPr>
      <w:drawing>
        <wp:anchor distT="0" distB="0" distL="114300" distR="114300" simplePos="0" relativeHeight="251674623" behindDoc="1" locked="0" layoutInCell="1" allowOverlap="1" wp14:anchorId="4770961F" wp14:editId="1776AE62">
          <wp:simplePos x="0" y="0"/>
          <wp:positionH relativeFrom="column">
            <wp:posOffset>-473075</wp:posOffset>
          </wp:positionH>
          <wp:positionV relativeFrom="paragraph">
            <wp:posOffset>-1570985</wp:posOffset>
          </wp:positionV>
          <wp:extent cx="886460" cy="1130935"/>
          <wp:effectExtent l="0" t="0" r="2540" b="0"/>
          <wp:wrapTight wrapText="bothSides">
            <wp:wrapPolygon edited="0">
              <wp:start x="0" y="0"/>
              <wp:lineTo x="0" y="21345"/>
              <wp:lineTo x="6499" y="21345"/>
              <wp:lineTo x="7736" y="21345"/>
              <wp:lineTo x="13307" y="19647"/>
              <wp:lineTo x="19496" y="15524"/>
              <wp:lineTo x="21352" y="12128"/>
              <wp:lineTo x="21352" y="0"/>
              <wp:lineTo x="0" y="0"/>
            </wp:wrapPolygon>
          </wp:wrapTight>
          <wp:docPr id="1079581222" name="Picture 1079581222"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CS Black Logo_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886460" cy="11309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16B8B" w14:textId="7A59F7BA" w:rsidR="00E42270" w:rsidRDefault="00DE68F6">
    <w:pPr>
      <w:pStyle w:val="Header"/>
    </w:pPr>
    <w:r>
      <w:rPr>
        <w:noProof/>
      </w:rPr>
      <w:drawing>
        <wp:anchor distT="0" distB="0" distL="114300" distR="114300" simplePos="0" relativeHeight="251677695" behindDoc="0" locked="0" layoutInCell="1" allowOverlap="1" wp14:anchorId="32E7F917" wp14:editId="171CA20B">
          <wp:simplePos x="0" y="0"/>
          <wp:positionH relativeFrom="column">
            <wp:posOffset>-161925</wp:posOffset>
          </wp:positionH>
          <wp:positionV relativeFrom="paragraph">
            <wp:posOffset>-55245</wp:posOffset>
          </wp:positionV>
          <wp:extent cx="1080000" cy="1080000"/>
          <wp:effectExtent l="0" t="0" r="0" b="0"/>
          <wp:wrapThrough wrapText="bothSides">
            <wp:wrapPolygon edited="0">
              <wp:start x="2668" y="762"/>
              <wp:lineTo x="2668" y="20584"/>
              <wp:lineTo x="6861" y="20584"/>
              <wp:lineTo x="9529" y="19821"/>
              <wp:lineTo x="17153" y="15247"/>
              <wp:lineTo x="17153" y="13722"/>
              <wp:lineTo x="18678" y="7624"/>
              <wp:lineTo x="18678" y="762"/>
              <wp:lineTo x="2668" y="762"/>
            </wp:wrapPolygon>
          </wp:wrapThrough>
          <wp:docPr id="1108023656"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71159" name="Picture 1" descr="A black and whit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DE0"/>
    <w:rsid w:val="00052840"/>
    <w:rsid w:val="00077429"/>
    <w:rsid w:val="000F2E02"/>
    <w:rsid w:val="00226080"/>
    <w:rsid w:val="00272085"/>
    <w:rsid w:val="00280D3C"/>
    <w:rsid w:val="0029626C"/>
    <w:rsid w:val="00296BE0"/>
    <w:rsid w:val="002A5450"/>
    <w:rsid w:val="00363158"/>
    <w:rsid w:val="00395234"/>
    <w:rsid w:val="003A15FB"/>
    <w:rsid w:val="003D3CA0"/>
    <w:rsid w:val="003F614B"/>
    <w:rsid w:val="004A2FF3"/>
    <w:rsid w:val="004B09E4"/>
    <w:rsid w:val="004D4625"/>
    <w:rsid w:val="004E1C09"/>
    <w:rsid w:val="00540F65"/>
    <w:rsid w:val="005437FD"/>
    <w:rsid w:val="006516CA"/>
    <w:rsid w:val="006727D6"/>
    <w:rsid w:val="0067449E"/>
    <w:rsid w:val="00674C1B"/>
    <w:rsid w:val="006953CB"/>
    <w:rsid w:val="006C1E8F"/>
    <w:rsid w:val="006C5B06"/>
    <w:rsid w:val="006D54A2"/>
    <w:rsid w:val="006D6F63"/>
    <w:rsid w:val="006F2932"/>
    <w:rsid w:val="00716B87"/>
    <w:rsid w:val="007E78A6"/>
    <w:rsid w:val="00897188"/>
    <w:rsid w:val="008A054A"/>
    <w:rsid w:val="008A74D9"/>
    <w:rsid w:val="008B01FC"/>
    <w:rsid w:val="009036F7"/>
    <w:rsid w:val="00936918"/>
    <w:rsid w:val="00967504"/>
    <w:rsid w:val="009A1113"/>
    <w:rsid w:val="009A1AF3"/>
    <w:rsid w:val="00A1531B"/>
    <w:rsid w:val="00A60B4F"/>
    <w:rsid w:val="00AC4CD8"/>
    <w:rsid w:val="00AD2212"/>
    <w:rsid w:val="00AE1A61"/>
    <w:rsid w:val="00B579B9"/>
    <w:rsid w:val="00BA1412"/>
    <w:rsid w:val="00BB3249"/>
    <w:rsid w:val="00C253E7"/>
    <w:rsid w:val="00C25DE0"/>
    <w:rsid w:val="00C72921"/>
    <w:rsid w:val="00C77781"/>
    <w:rsid w:val="00DA0DB2"/>
    <w:rsid w:val="00DE68F6"/>
    <w:rsid w:val="00DE6A66"/>
    <w:rsid w:val="00E219AF"/>
    <w:rsid w:val="00E42270"/>
    <w:rsid w:val="00E93365"/>
    <w:rsid w:val="00EC7215"/>
    <w:rsid w:val="00EF6605"/>
    <w:rsid w:val="00F23450"/>
    <w:rsid w:val="00F50964"/>
    <w:rsid w:val="00FB11D3"/>
    <w:rsid w:val="00FC27F1"/>
    <w:rsid w:val="00FD2D20"/>
    <w:rsid w:val="00FF1B05"/>
    <w:rsid w:val="1014BFA6"/>
    <w:rsid w:val="3AE2897F"/>
    <w:rsid w:val="59A4711C"/>
    <w:rsid w:val="65BFA84E"/>
    <w:rsid w:val="79C52B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6E87E8"/>
  <w15:docId w15:val="{74A7792F-508E-45E4-A701-D318CC994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color w:val="000000" w:themeColor="text1"/>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6"/>
  </w:style>
  <w:style w:type="paragraph" w:styleId="Heading2">
    <w:name w:val="heading 2"/>
    <w:basedOn w:val="Normal"/>
    <w:next w:val="Normal"/>
    <w:link w:val="Heading2Char"/>
    <w:uiPriority w:val="9"/>
    <w:unhideWhenUsed/>
    <w:qFormat/>
    <w:rsid w:val="00296BE0"/>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296BE0"/>
    <w:pPr>
      <w:keepNext/>
      <w:keepLines/>
      <w:spacing w:before="200" w:after="0"/>
      <w:outlineLvl w:val="2"/>
    </w:pPr>
    <w:rPr>
      <w:rFonts w:asciiTheme="majorHAnsi" w:eastAsiaTheme="majorEastAsia" w:hAnsiTheme="majorHAnsi" w:cstheme="majorBidi"/>
      <w:b/>
      <w:bCs/>
      <w:color w:val="4F81BD" w:themeColor="accent1"/>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1A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1A61"/>
  </w:style>
  <w:style w:type="paragraph" w:styleId="Footer">
    <w:name w:val="footer"/>
    <w:basedOn w:val="Normal"/>
    <w:link w:val="FooterChar"/>
    <w:uiPriority w:val="99"/>
    <w:unhideWhenUsed/>
    <w:rsid w:val="00AE1A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1A61"/>
  </w:style>
  <w:style w:type="paragraph" w:styleId="BalloonText">
    <w:name w:val="Balloon Text"/>
    <w:basedOn w:val="Normal"/>
    <w:link w:val="BalloonTextChar"/>
    <w:uiPriority w:val="99"/>
    <w:semiHidden/>
    <w:unhideWhenUsed/>
    <w:rsid w:val="00AE1A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1A61"/>
    <w:rPr>
      <w:rFonts w:ascii="Tahoma" w:hAnsi="Tahoma" w:cs="Tahoma"/>
      <w:sz w:val="16"/>
      <w:szCs w:val="16"/>
    </w:rPr>
  </w:style>
  <w:style w:type="character" w:styleId="Hyperlink">
    <w:name w:val="Hyperlink"/>
    <w:basedOn w:val="DefaultParagraphFont"/>
    <w:uiPriority w:val="99"/>
    <w:unhideWhenUsed/>
    <w:rsid w:val="004A2FF3"/>
    <w:rPr>
      <w:color w:val="0000FF" w:themeColor="hyperlink"/>
      <w:u w:val="single"/>
    </w:rPr>
  </w:style>
  <w:style w:type="character" w:styleId="UnresolvedMention">
    <w:name w:val="Unresolved Mention"/>
    <w:basedOn w:val="DefaultParagraphFont"/>
    <w:uiPriority w:val="99"/>
    <w:semiHidden/>
    <w:unhideWhenUsed/>
    <w:rsid w:val="004A2FF3"/>
    <w:rPr>
      <w:color w:val="605E5C"/>
      <w:shd w:val="clear" w:color="auto" w:fill="E1DFDD"/>
    </w:rPr>
  </w:style>
  <w:style w:type="character" w:customStyle="1" w:styleId="Heading2Char">
    <w:name w:val="Heading 2 Char"/>
    <w:basedOn w:val="DefaultParagraphFont"/>
    <w:link w:val="Heading2"/>
    <w:uiPriority w:val="9"/>
    <w:rsid w:val="00296BE0"/>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296BE0"/>
    <w:rPr>
      <w:rFonts w:asciiTheme="majorHAnsi" w:eastAsiaTheme="majorEastAsia" w:hAnsiTheme="majorHAnsi" w:cstheme="majorBidi"/>
      <w:b/>
      <w:bCs/>
      <w:color w:val="4F81BD" w:themeColor="accent1"/>
      <w:sz w:val="22"/>
      <w:lang w:val="en-US"/>
    </w:rPr>
  </w:style>
  <w:style w:type="table" w:styleId="TableGrid">
    <w:name w:val="Table Grid"/>
    <w:basedOn w:val="TableNormal"/>
    <w:uiPriority w:val="59"/>
    <w:rsid w:val="00296BE0"/>
    <w:pPr>
      <w:spacing w:after="0" w:line="240" w:lineRule="auto"/>
    </w:pPr>
    <w:rPr>
      <w:rFonts w:asciiTheme="minorHAnsi" w:eastAsiaTheme="minorEastAsia" w:hAnsiTheme="minorHAnsi" w:cstheme="minorBidi"/>
      <w:color w:val="auto"/>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7292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groups@bcs.uk"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mith\AppData\Local\Microsoft\Windows\INetCache\Content.Outlook\33NX9MUT\Letterhead_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cc682b7-513e-4c22-9fc0-4b2be07a9cdf" xsi:nil="true"/>
    <lcf76f155ced4ddcb4097134ff3c332f xmlns="dacfe68d-d98d-4ceb-865e-0db973795bf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3561851A31B2F4D8A9B4058C71E4ED6" ma:contentTypeVersion="13" ma:contentTypeDescription="Create a new document." ma:contentTypeScope="" ma:versionID="8136b70bc6c8cb1ce0213182faea6aee">
  <xsd:schema xmlns:xsd="http://www.w3.org/2001/XMLSchema" xmlns:xs="http://www.w3.org/2001/XMLSchema" xmlns:p="http://schemas.microsoft.com/office/2006/metadata/properties" xmlns:ns2="dacfe68d-d98d-4ceb-865e-0db973795bfb" xmlns:ns3="dcc682b7-513e-4c22-9fc0-4b2be07a9cdf" targetNamespace="http://schemas.microsoft.com/office/2006/metadata/properties" ma:root="true" ma:fieldsID="b4d23c8d982e13455045ef5fe7383767" ns2:_="" ns3:_="">
    <xsd:import namespace="dacfe68d-d98d-4ceb-865e-0db973795bfb"/>
    <xsd:import namespace="dcc682b7-513e-4c22-9fc0-4b2be07a9cd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cfe68d-d98d-4ceb-865e-0db973795b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abc9f92-c6fb-43c1-a5b4-65b1067b774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c682b7-513e-4c22-9fc0-4b2be07a9cd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dd37ac5-3fb6-4785-8f6c-7d9741246133}" ma:internalName="TaxCatchAll" ma:showField="CatchAllData" ma:web="4ad6b086-0a0b-4b04-b91a-7757faf5f6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D031FB-6E93-4FE1-9390-FE3D22EE3695}">
  <ds:schemaRefs>
    <ds:schemaRef ds:uri="http://schemas.microsoft.com/sharepoint/v3/contenttype/forms"/>
  </ds:schemaRefs>
</ds:datastoreItem>
</file>

<file path=customXml/itemProps2.xml><?xml version="1.0" encoding="utf-8"?>
<ds:datastoreItem xmlns:ds="http://schemas.openxmlformats.org/officeDocument/2006/customXml" ds:itemID="{8E1D3816-800C-47D0-9C69-B4E1364C8384}">
  <ds:schemaRefs>
    <ds:schemaRef ds:uri="dcc682b7-513e-4c22-9fc0-4b2be07a9cdf"/>
    <ds:schemaRef ds:uri="http://purl.org/dc/dcmitype/"/>
    <ds:schemaRef ds:uri="http://schemas.microsoft.com/office/infopath/2007/PartnerControls"/>
    <ds:schemaRef ds:uri="http://purl.org/dc/elements/1.1/"/>
    <ds:schemaRef ds:uri="http://schemas.microsoft.com/office/2006/documentManagement/types"/>
    <ds:schemaRef ds:uri="http://schemas.microsoft.com/office/2006/metadata/properties"/>
    <ds:schemaRef ds:uri="http://purl.org/dc/terms/"/>
    <ds:schemaRef ds:uri="dacfe68d-d98d-4ceb-865e-0db973795bfb"/>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DA9B32C7-E959-2F4B-8C94-874A8A26E60C}">
  <ds:schemaRefs>
    <ds:schemaRef ds:uri="http://schemas.openxmlformats.org/officeDocument/2006/bibliography"/>
  </ds:schemaRefs>
</ds:datastoreItem>
</file>

<file path=customXml/itemProps4.xml><?xml version="1.0" encoding="utf-8"?>
<ds:datastoreItem xmlns:ds="http://schemas.openxmlformats.org/officeDocument/2006/customXml" ds:itemID="{29EA1F30-5D94-4BA5-82DE-3CC36795C7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cfe68d-d98d-4ceb-865e-0db973795bfb"/>
    <ds:schemaRef ds:uri="dcc682b7-513e-4c22-9fc0-4b2be07a9c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Letterhead_Blank.dotx</Template>
  <TotalTime>0</TotalTime>
  <Pages>2</Pages>
  <Words>357</Words>
  <Characters>1972</Characters>
  <Application>Microsoft Office Word</Application>
  <DocSecurity>0</DocSecurity>
  <Lines>68</Lines>
  <Paragraphs>30</Paragraphs>
  <ScaleCrop>false</ScaleCrop>
  <Company/>
  <LinksUpToDate>false</LinksUpToDate>
  <CharactersWithSpaces>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Smith, Emma</dc:creator>
  <cp:lastModifiedBy>Kerry Wear</cp:lastModifiedBy>
  <cp:revision>2</cp:revision>
  <dcterms:created xsi:type="dcterms:W3CDTF">2025-04-03T14:01:00Z</dcterms:created>
  <dcterms:modified xsi:type="dcterms:W3CDTF">2025-04-03T14:01:00Z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0x01010043561851A31B2F4D8A9B4058C71E4ED6</vt:lpwstr>
  </property>
  <property fmtid="{D5CDD505-2E9C-101B-9397-08002B2CF9AE}" pid="3" name="Order">
    <vt:r8>13600</vt:r8>
  </property>
  <property fmtid="{D5CDD505-2E9C-101B-9397-08002B2CF9AE}" pid="4" name="MediaServiceImageTags">
    <vt:lpwstr/>
  </property>
</Properties>
</file>